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225B00" w14:textId="6E033DE7" w:rsidR="00542CFB" w:rsidRPr="00C97511" w:rsidRDefault="00C97511" w:rsidP="00C97511">
      <w:pPr>
        <w:spacing w:after="0"/>
        <w:jc w:val="right"/>
        <w:rPr>
          <w:rFonts w:eastAsia="Times New Roman" w:cstheme="minorHAnsi"/>
          <w:b/>
          <w:sz w:val="24"/>
          <w:szCs w:val="24"/>
          <w:lang w:eastAsia="pl-PL"/>
        </w:rPr>
      </w:pPr>
      <w:bookmarkStart w:id="0" w:name="_GoBack"/>
      <w:bookmarkEnd w:id="0"/>
      <w:r>
        <w:rPr>
          <w:rFonts w:eastAsia="Times New Roman" w:cstheme="minorHAnsi"/>
          <w:b/>
          <w:sz w:val="24"/>
          <w:szCs w:val="24"/>
          <w:lang w:eastAsia="pl-PL"/>
        </w:rPr>
        <w:t xml:space="preserve"> Załącznik nr 1 do IWUZ</w:t>
      </w:r>
    </w:p>
    <w:p w14:paraId="01AA6AA1" w14:textId="77777777" w:rsidR="00542CFB" w:rsidRPr="00542CFB" w:rsidRDefault="00542CFB" w:rsidP="00542CFB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542CFB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.........................................................................</w:t>
      </w:r>
    </w:p>
    <w:p w14:paraId="01C96315" w14:textId="77777777" w:rsidR="00542CFB" w:rsidRDefault="00542CFB" w:rsidP="00542CFB">
      <w:pPr>
        <w:spacing w:after="0"/>
        <w:ind w:left="1276"/>
        <w:rPr>
          <w:rFonts w:eastAsia="Times New Roman" w:cstheme="minorHAnsi"/>
          <w:sz w:val="24"/>
          <w:szCs w:val="24"/>
          <w:lang w:eastAsia="pl-PL"/>
        </w:rPr>
      </w:pPr>
      <w:r w:rsidRPr="00542CFB">
        <w:rPr>
          <w:rFonts w:eastAsia="Times New Roman" w:cstheme="minorHAnsi"/>
          <w:sz w:val="24"/>
          <w:szCs w:val="24"/>
          <w:lang w:eastAsia="pl-PL"/>
        </w:rPr>
        <w:t>Dane Wykonawcy</w:t>
      </w:r>
    </w:p>
    <w:p w14:paraId="7A4BA1FC" w14:textId="77777777" w:rsidR="00542CFB" w:rsidRPr="00542CFB" w:rsidRDefault="00542CFB" w:rsidP="00542CFB">
      <w:pPr>
        <w:spacing w:after="0"/>
        <w:ind w:left="1276"/>
        <w:rPr>
          <w:rFonts w:eastAsia="Times New Roman" w:cstheme="minorHAnsi"/>
          <w:sz w:val="24"/>
          <w:szCs w:val="24"/>
          <w:lang w:eastAsia="pl-PL"/>
        </w:rPr>
      </w:pPr>
    </w:p>
    <w:p w14:paraId="25EABFC6" w14:textId="77777777" w:rsidR="00542CFB" w:rsidRDefault="00542CFB" w:rsidP="00542CFB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542CFB">
        <w:rPr>
          <w:rFonts w:eastAsia="Times New Roman" w:cstheme="minorHAnsi"/>
          <w:sz w:val="24"/>
          <w:szCs w:val="24"/>
          <w:lang w:eastAsia="pl-PL"/>
        </w:rPr>
        <w:t>Nr telefonu:.........................................................</w:t>
      </w:r>
    </w:p>
    <w:p w14:paraId="0D0B01AB" w14:textId="77777777" w:rsidR="00542CFB" w:rsidRPr="00542CFB" w:rsidRDefault="00542CFB" w:rsidP="00542CFB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14:paraId="0A2EBD82" w14:textId="39CBE0AC" w:rsidR="00542CFB" w:rsidRPr="00542CFB" w:rsidRDefault="00542CFB" w:rsidP="00542CFB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542CFB">
        <w:rPr>
          <w:rFonts w:eastAsia="Times New Roman" w:cstheme="minorHAnsi"/>
          <w:sz w:val="24"/>
          <w:szCs w:val="24"/>
          <w:lang w:eastAsia="pl-PL"/>
        </w:rPr>
        <w:t>Adres e-mail:.......................................................</w:t>
      </w:r>
    </w:p>
    <w:p w14:paraId="19B4D301" w14:textId="77777777" w:rsidR="00542CFB" w:rsidRDefault="00542CFB" w:rsidP="00BE38CA">
      <w:pPr>
        <w:spacing w:after="0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14:paraId="68A90E95" w14:textId="66CAFDEE" w:rsidR="00BE38CA" w:rsidRDefault="00BE38CA" w:rsidP="00BE38CA">
      <w:pPr>
        <w:spacing w:after="0"/>
        <w:jc w:val="center"/>
        <w:rPr>
          <w:rFonts w:eastAsia="Times New Roman" w:cstheme="minorHAnsi"/>
          <w:b/>
          <w:sz w:val="24"/>
          <w:szCs w:val="24"/>
          <w:u w:val="single"/>
          <w:lang w:eastAsia="pl-PL"/>
        </w:rPr>
      </w:pPr>
      <w:r w:rsidRPr="00542CFB">
        <w:rPr>
          <w:rFonts w:eastAsia="Times New Roman" w:cstheme="minorHAnsi"/>
          <w:b/>
          <w:sz w:val="24"/>
          <w:szCs w:val="24"/>
          <w:lang w:eastAsia="pl-PL"/>
        </w:rPr>
        <w:t>FORMULARZ OFERTOWY</w:t>
      </w:r>
      <w:r w:rsidRPr="00542CFB">
        <w:rPr>
          <w:rFonts w:eastAsia="Times New Roman" w:cstheme="minorHAnsi"/>
          <w:b/>
          <w:sz w:val="24"/>
          <w:szCs w:val="24"/>
          <w:u w:val="single"/>
          <w:lang w:eastAsia="pl-PL"/>
        </w:rPr>
        <w:t xml:space="preserve"> </w:t>
      </w:r>
      <w:r w:rsidR="00D079C6">
        <w:rPr>
          <w:rFonts w:eastAsia="Times New Roman" w:cstheme="minorHAnsi"/>
          <w:b/>
          <w:sz w:val="24"/>
          <w:szCs w:val="24"/>
          <w:u w:val="single"/>
          <w:lang w:eastAsia="pl-PL"/>
        </w:rPr>
        <w:t xml:space="preserve"> </w:t>
      </w:r>
    </w:p>
    <w:p w14:paraId="22D7CA2D" w14:textId="6FEFA087" w:rsidR="00433D4F" w:rsidRPr="00542CFB" w:rsidRDefault="00542CFB" w:rsidP="00542CFB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u w:val="single"/>
          <w:lang w:eastAsia="pl-PL"/>
        </w:rPr>
        <w:t>d</w:t>
      </w:r>
      <w:r w:rsidRPr="00542CFB">
        <w:rPr>
          <w:rFonts w:eastAsia="Times New Roman" w:cstheme="minorHAnsi"/>
          <w:b/>
          <w:sz w:val="24"/>
          <w:szCs w:val="24"/>
          <w:u w:val="single"/>
          <w:lang w:eastAsia="pl-PL"/>
        </w:rPr>
        <w:t>otyczy:</w:t>
      </w:r>
      <w:r w:rsidRPr="00542CFB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="00655520" w:rsidRPr="00655520">
        <w:rPr>
          <w:rFonts w:eastAsia="Times New Roman" w:cstheme="minorHAnsi"/>
          <w:b/>
          <w:sz w:val="24"/>
          <w:szCs w:val="24"/>
          <w:lang w:eastAsia="pl-PL"/>
        </w:rPr>
        <w:t xml:space="preserve">Dostawa i </w:t>
      </w:r>
      <w:proofErr w:type="spellStart"/>
      <w:r w:rsidR="00655520" w:rsidRPr="00655520">
        <w:rPr>
          <w:rFonts w:eastAsia="Times New Roman" w:cstheme="minorHAnsi"/>
          <w:b/>
          <w:sz w:val="24"/>
          <w:szCs w:val="24"/>
          <w:lang w:eastAsia="pl-PL"/>
        </w:rPr>
        <w:t>przesył</w:t>
      </w:r>
      <w:proofErr w:type="spellEnd"/>
      <w:r w:rsidR="00655520" w:rsidRPr="00655520">
        <w:rPr>
          <w:rFonts w:eastAsia="Times New Roman" w:cstheme="minorHAnsi"/>
          <w:b/>
          <w:sz w:val="24"/>
          <w:szCs w:val="24"/>
          <w:lang w:eastAsia="pl-PL"/>
        </w:rPr>
        <w:t xml:space="preserve"> gazu ziemnego wysokometanowego dla Miejskiego Ośrodka Pomocy Społecznej w Kędzierzynie-Koźlu w 202</w:t>
      </w:r>
      <w:r w:rsidR="006A7081">
        <w:rPr>
          <w:rFonts w:eastAsia="Times New Roman" w:cstheme="minorHAnsi"/>
          <w:b/>
          <w:sz w:val="24"/>
          <w:szCs w:val="24"/>
          <w:lang w:eastAsia="pl-PL"/>
        </w:rPr>
        <w:t>6</w:t>
      </w:r>
      <w:r w:rsidR="00655520" w:rsidRPr="00655520">
        <w:rPr>
          <w:rFonts w:eastAsia="Times New Roman" w:cstheme="minorHAnsi"/>
          <w:b/>
          <w:sz w:val="24"/>
          <w:szCs w:val="24"/>
          <w:lang w:eastAsia="pl-PL"/>
        </w:rPr>
        <w:t xml:space="preserve"> roku</w:t>
      </w:r>
    </w:p>
    <w:p w14:paraId="4B73D386" w14:textId="77777777" w:rsidR="00433D4F" w:rsidRPr="00542CFB" w:rsidRDefault="00433D4F" w:rsidP="00967EDC">
      <w:pPr>
        <w:autoSpaceDE w:val="0"/>
        <w:spacing w:after="0" w:line="240" w:lineRule="auto"/>
        <w:jc w:val="center"/>
        <w:rPr>
          <w:rFonts w:eastAsia="Calibri" w:cstheme="minorHAnsi"/>
        </w:rPr>
      </w:pPr>
    </w:p>
    <w:p w14:paraId="5523D47A" w14:textId="77777777" w:rsidR="00C862D5" w:rsidRPr="00C862D5" w:rsidRDefault="00C862D5" w:rsidP="00C862D5">
      <w:pPr>
        <w:numPr>
          <w:ilvl w:val="0"/>
          <w:numId w:val="33"/>
        </w:numPr>
        <w:spacing w:after="0" w:line="360" w:lineRule="auto"/>
        <w:contextualSpacing/>
        <w:jc w:val="both"/>
        <w:rPr>
          <w:rFonts w:eastAsia="Calibri" w:cstheme="minorHAnsi"/>
        </w:rPr>
      </w:pPr>
      <w:r w:rsidRPr="00C862D5">
        <w:rPr>
          <w:rFonts w:eastAsia="Calibri" w:cstheme="minorHAnsi"/>
        </w:rPr>
        <w:t>Oferujemy przedmiot zamówienia zgodnie z Istotnymi Warunkami Udzielenia Zamówienia:</w:t>
      </w:r>
    </w:p>
    <w:p w14:paraId="03DE3C29" w14:textId="77777777" w:rsidR="00C862D5" w:rsidRDefault="00C862D5" w:rsidP="00C862D5">
      <w:pPr>
        <w:spacing w:after="0" w:line="360" w:lineRule="auto"/>
        <w:ind w:left="360"/>
        <w:contextualSpacing/>
        <w:jc w:val="both"/>
        <w:rPr>
          <w:rFonts w:eastAsia="Calibri" w:cstheme="minorHAnsi"/>
        </w:rPr>
      </w:pPr>
    </w:p>
    <w:p w14:paraId="5A9B2868" w14:textId="5495219D" w:rsidR="00C862D5" w:rsidRPr="00C862D5" w:rsidRDefault="00C862D5" w:rsidP="00C862D5">
      <w:pPr>
        <w:spacing w:after="0" w:line="240" w:lineRule="auto"/>
        <w:ind w:left="360"/>
        <w:contextualSpacing/>
        <w:jc w:val="both"/>
        <w:rPr>
          <w:rFonts w:eastAsia="Calibri" w:cstheme="minorHAnsi"/>
        </w:rPr>
      </w:pPr>
      <w:r w:rsidRPr="00C862D5">
        <w:rPr>
          <w:rFonts w:eastAsia="Calibri" w:cstheme="minorHAnsi"/>
        </w:rPr>
        <w:t>za cenę brutto: …………....................</w:t>
      </w:r>
      <w:r w:rsidR="00E35EE5">
        <w:rPr>
          <w:rFonts w:eastAsia="Calibri" w:cstheme="minorHAnsi"/>
        </w:rPr>
        <w:t>..........................</w:t>
      </w:r>
      <w:r w:rsidRPr="00C862D5">
        <w:rPr>
          <w:rFonts w:eastAsia="Calibri" w:cstheme="minorHAnsi"/>
        </w:rPr>
        <w:t xml:space="preserve">...................... złotych za realizację </w:t>
      </w:r>
      <w:r w:rsidR="00E35EE5">
        <w:rPr>
          <w:rFonts w:eastAsia="Calibri" w:cstheme="minorHAnsi"/>
        </w:rPr>
        <w:t>całości zamówienia</w:t>
      </w:r>
    </w:p>
    <w:p w14:paraId="0D6A00B1" w14:textId="10B97495" w:rsidR="00C862D5" w:rsidRPr="00C862D5" w:rsidRDefault="00E35EE5" w:rsidP="00E35EE5">
      <w:pPr>
        <w:spacing w:after="0" w:line="240" w:lineRule="auto"/>
        <w:contextualSpacing/>
        <w:jc w:val="both"/>
        <w:rPr>
          <w:rFonts w:eastAsia="Calibri" w:cstheme="minorHAnsi"/>
          <w:sz w:val="18"/>
        </w:rPr>
      </w:pPr>
      <w:r>
        <w:rPr>
          <w:rFonts w:eastAsia="Calibri" w:cstheme="minorHAnsi"/>
          <w:sz w:val="18"/>
        </w:rPr>
        <w:t xml:space="preserve">                                     </w:t>
      </w:r>
      <w:r w:rsidR="00EA68EA">
        <w:rPr>
          <w:rFonts w:eastAsia="Calibri" w:cstheme="minorHAnsi"/>
          <w:sz w:val="18"/>
        </w:rPr>
        <w:t>(</w:t>
      </w:r>
      <w:r w:rsidR="00C862D5" w:rsidRPr="00C862D5">
        <w:rPr>
          <w:rFonts w:eastAsia="Calibri" w:cstheme="minorHAnsi"/>
          <w:sz w:val="18"/>
        </w:rPr>
        <w:t>całkowit</w:t>
      </w:r>
      <w:r w:rsidR="00EA68EA">
        <w:rPr>
          <w:rFonts w:eastAsia="Calibri" w:cstheme="minorHAnsi"/>
          <w:sz w:val="18"/>
        </w:rPr>
        <w:t>a</w:t>
      </w:r>
      <w:r w:rsidR="00C862D5" w:rsidRPr="00C862D5">
        <w:rPr>
          <w:rFonts w:eastAsia="Calibri" w:cstheme="minorHAnsi"/>
          <w:sz w:val="18"/>
        </w:rPr>
        <w:t xml:space="preserve"> cen</w:t>
      </w:r>
      <w:r w:rsidR="00EA68EA">
        <w:rPr>
          <w:rFonts w:eastAsia="Calibri" w:cstheme="minorHAnsi"/>
          <w:sz w:val="18"/>
        </w:rPr>
        <w:t>a</w:t>
      </w:r>
      <w:r w:rsidR="00C862D5" w:rsidRPr="00C862D5">
        <w:rPr>
          <w:rFonts w:eastAsia="Calibri" w:cstheme="minorHAnsi"/>
          <w:sz w:val="18"/>
        </w:rPr>
        <w:t xml:space="preserve"> brutto</w:t>
      </w:r>
      <w:r>
        <w:rPr>
          <w:rFonts w:eastAsia="Calibri" w:cstheme="minorHAnsi"/>
          <w:sz w:val="18"/>
        </w:rPr>
        <w:t xml:space="preserve"> z poz. RAZEM formularza </w:t>
      </w:r>
      <w:r w:rsidR="00EA68EA">
        <w:rPr>
          <w:rFonts w:eastAsia="Calibri" w:cstheme="minorHAnsi"/>
          <w:sz w:val="18"/>
        </w:rPr>
        <w:t>cenowego – załącznik nr 2</w:t>
      </w:r>
      <w:r w:rsidR="00C862D5" w:rsidRPr="00C862D5">
        <w:rPr>
          <w:rFonts w:eastAsia="Calibri" w:cstheme="minorHAnsi"/>
          <w:sz w:val="18"/>
        </w:rPr>
        <w:t>)</w:t>
      </w:r>
    </w:p>
    <w:p w14:paraId="5C2117AA" w14:textId="77777777" w:rsidR="0012683F" w:rsidRDefault="0012683F" w:rsidP="0012683F">
      <w:pPr>
        <w:spacing w:after="0" w:line="360" w:lineRule="auto"/>
        <w:ind w:left="360"/>
        <w:contextualSpacing/>
        <w:jc w:val="both"/>
        <w:rPr>
          <w:rFonts w:eastAsia="Calibri" w:cstheme="minorHAnsi"/>
        </w:rPr>
      </w:pPr>
    </w:p>
    <w:p w14:paraId="36A930C9" w14:textId="6052CA09" w:rsidR="00C862D5" w:rsidRPr="00C862D5" w:rsidRDefault="0012683F" w:rsidP="0012683F">
      <w:pPr>
        <w:spacing w:after="0" w:line="360" w:lineRule="auto"/>
        <w:ind w:left="360"/>
        <w:contextualSpacing/>
        <w:jc w:val="both"/>
        <w:rPr>
          <w:rFonts w:eastAsia="Calibri" w:cstheme="minorHAnsi"/>
        </w:rPr>
      </w:pPr>
      <w:r>
        <w:rPr>
          <w:rFonts w:eastAsia="Calibri" w:cstheme="minorHAnsi"/>
        </w:rPr>
        <w:t xml:space="preserve">słownie: </w:t>
      </w:r>
      <w:r w:rsidR="00C862D5" w:rsidRPr="00C862D5">
        <w:rPr>
          <w:rFonts w:eastAsia="Calibri" w:cstheme="minorHAnsi"/>
        </w:rPr>
        <w:t>..........................................................................................................................</w:t>
      </w:r>
      <w:r>
        <w:rPr>
          <w:rFonts w:eastAsia="Calibri" w:cstheme="minorHAnsi"/>
        </w:rPr>
        <w:t>..............</w:t>
      </w:r>
      <w:r w:rsidR="00C862D5" w:rsidRPr="00C862D5">
        <w:rPr>
          <w:rFonts w:eastAsia="Calibri" w:cstheme="minorHAnsi"/>
        </w:rPr>
        <w:t xml:space="preserve"> złotych</w:t>
      </w:r>
    </w:p>
    <w:p w14:paraId="09EEDF11" w14:textId="77777777" w:rsidR="0012683F" w:rsidRDefault="0012683F" w:rsidP="0012683F">
      <w:pPr>
        <w:spacing w:after="0" w:line="360" w:lineRule="auto"/>
        <w:ind w:left="360"/>
        <w:contextualSpacing/>
        <w:jc w:val="both"/>
        <w:rPr>
          <w:rFonts w:eastAsia="Calibri" w:cstheme="minorHAnsi"/>
        </w:rPr>
      </w:pPr>
    </w:p>
    <w:p w14:paraId="13C1687D" w14:textId="77777777" w:rsidR="00C862D5" w:rsidRPr="00C862D5" w:rsidRDefault="00C862D5" w:rsidP="0012683F">
      <w:pPr>
        <w:spacing w:after="0" w:line="360" w:lineRule="auto"/>
        <w:ind w:left="360"/>
        <w:contextualSpacing/>
        <w:jc w:val="both"/>
        <w:rPr>
          <w:rFonts w:eastAsia="Calibri" w:cstheme="minorHAnsi"/>
        </w:rPr>
      </w:pPr>
      <w:r w:rsidRPr="00C862D5">
        <w:rPr>
          <w:rFonts w:eastAsia="Calibri" w:cstheme="minorHAnsi"/>
        </w:rPr>
        <w:t>stawka VAT: .......................% (można podać więcej niż jedną stawkę)</w:t>
      </w:r>
    </w:p>
    <w:p w14:paraId="2BF03AA3" w14:textId="77777777" w:rsidR="0012683F" w:rsidRDefault="0012683F" w:rsidP="0012683F">
      <w:pPr>
        <w:spacing w:after="0" w:line="360" w:lineRule="auto"/>
        <w:ind w:left="360"/>
        <w:contextualSpacing/>
        <w:jc w:val="both"/>
        <w:rPr>
          <w:rFonts w:eastAsia="Calibri" w:cstheme="minorHAnsi"/>
        </w:rPr>
      </w:pPr>
    </w:p>
    <w:p w14:paraId="1F37AE8F" w14:textId="77777777" w:rsidR="0012683F" w:rsidRDefault="00C862D5" w:rsidP="0012683F">
      <w:pPr>
        <w:spacing w:after="0" w:line="360" w:lineRule="auto"/>
        <w:ind w:left="360"/>
        <w:contextualSpacing/>
        <w:jc w:val="both"/>
        <w:rPr>
          <w:rFonts w:eastAsia="Calibri" w:cstheme="minorHAnsi"/>
        </w:rPr>
      </w:pPr>
      <w:r w:rsidRPr="00C862D5">
        <w:rPr>
          <w:rFonts w:eastAsia="Calibri" w:cstheme="minorHAnsi"/>
        </w:rPr>
        <w:t>netto: ............................................... złotych.</w:t>
      </w:r>
      <w:bookmarkStart w:id="1" w:name="_Hlk13767124"/>
    </w:p>
    <w:p w14:paraId="7D7550E8" w14:textId="77777777" w:rsidR="006D363D" w:rsidRDefault="006D363D" w:rsidP="0012683F">
      <w:pPr>
        <w:spacing w:after="0" w:line="360" w:lineRule="auto"/>
        <w:ind w:left="360"/>
        <w:contextualSpacing/>
        <w:jc w:val="both"/>
        <w:rPr>
          <w:rFonts w:eastAsia="Calibri" w:cstheme="minorHAnsi"/>
        </w:rPr>
      </w:pPr>
    </w:p>
    <w:bookmarkEnd w:id="1"/>
    <w:p w14:paraId="25DCFA39" w14:textId="423AFD31" w:rsidR="00DB3DD4" w:rsidRPr="00DB3DD4" w:rsidRDefault="00DB3DD4" w:rsidP="00DB3DD4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eastAsia="Calibri" w:cstheme="minorHAnsi"/>
        </w:rPr>
      </w:pPr>
      <w:r w:rsidRPr="00DB3DD4">
        <w:rPr>
          <w:rFonts w:eastAsia="Calibri" w:cstheme="minorHAnsi"/>
        </w:rPr>
        <w:t>Oświadczamy, że zapoznaliśmy się z warunkami zamówienia</w:t>
      </w:r>
      <w:r w:rsidR="006D363D">
        <w:rPr>
          <w:rFonts w:eastAsia="Calibri" w:cstheme="minorHAnsi"/>
        </w:rPr>
        <w:t xml:space="preserve"> </w:t>
      </w:r>
      <w:r w:rsidRPr="00DB3DD4">
        <w:rPr>
          <w:rFonts w:eastAsia="Calibri" w:cstheme="minorHAnsi"/>
        </w:rPr>
        <w:t xml:space="preserve">i nie wnosimy do </w:t>
      </w:r>
      <w:r>
        <w:rPr>
          <w:rFonts w:eastAsia="Calibri" w:cstheme="minorHAnsi"/>
        </w:rPr>
        <w:t xml:space="preserve">nich </w:t>
      </w:r>
      <w:r w:rsidRPr="00DB3DD4">
        <w:rPr>
          <w:rFonts w:eastAsia="Calibri" w:cstheme="minorHAnsi"/>
        </w:rPr>
        <w:t>zastrzeżeń oraz uzyskaliśmy konieczne informacje potrzebne do prawidłowego przygotowania oferty.</w:t>
      </w:r>
    </w:p>
    <w:p w14:paraId="29782204" w14:textId="27055022" w:rsidR="00DB3DD4" w:rsidRPr="00DB3DD4" w:rsidRDefault="00DB3DD4" w:rsidP="00DB3DD4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eastAsia="Calibri" w:cstheme="minorHAnsi"/>
        </w:rPr>
      </w:pPr>
      <w:r w:rsidRPr="00DB3DD4">
        <w:rPr>
          <w:rFonts w:eastAsia="Calibri" w:cstheme="minorHAnsi"/>
        </w:rPr>
        <w:t>Oświadczamy,</w:t>
      </w:r>
      <w:r w:rsidR="000414FD">
        <w:rPr>
          <w:rFonts w:eastAsia="Calibri" w:cstheme="minorHAnsi"/>
        </w:rPr>
        <w:t xml:space="preserve"> </w:t>
      </w:r>
      <w:r w:rsidRPr="00DB3DD4">
        <w:rPr>
          <w:rFonts w:eastAsia="Calibri" w:cstheme="minorHAnsi"/>
        </w:rPr>
        <w:t>że:</w:t>
      </w:r>
    </w:p>
    <w:p w14:paraId="00BDCDF8" w14:textId="77777777" w:rsidR="00DB3DD4" w:rsidRPr="00DB3DD4" w:rsidRDefault="00DB3DD4" w:rsidP="00DB3DD4">
      <w:pPr>
        <w:pStyle w:val="Akapitzlist"/>
        <w:spacing w:after="0" w:line="240" w:lineRule="auto"/>
        <w:ind w:left="360"/>
        <w:jc w:val="both"/>
        <w:rPr>
          <w:rFonts w:eastAsia="Calibri" w:cstheme="minorHAnsi"/>
        </w:rPr>
      </w:pPr>
      <w:r w:rsidRPr="00DB3DD4">
        <w:rPr>
          <w:rFonts w:eastAsia="Calibri" w:cstheme="minorHAnsi"/>
        </w:rPr>
        <w:t>- posiadamy aktualną koncesję wydaną przez Prezesa Urzędu Regulacji Energetyki na prowadzenie działalności gospodarczej w zakresie obrotu paliwami gazowymi,</w:t>
      </w:r>
    </w:p>
    <w:p w14:paraId="0C9366C2" w14:textId="62ABDFDE" w:rsidR="00DB3DD4" w:rsidRPr="00DB3DD4" w:rsidRDefault="00DB3DD4" w:rsidP="00DB3DD4">
      <w:pPr>
        <w:pStyle w:val="Akapitzlist"/>
        <w:spacing w:after="0" w:line="240" w:lineRule="auto"/>
        <w:ind w:left="360"/>
        <w:jc w:val="both"/>
        <w:rPr>
          <w:rFonts w:eastAsia="Calibri" w:cstheme="minorHAnsi"/>
        </w:rPr>
      </w:pPr>
      <w:r w:rsidRPr="00DB3DD4">
        <w:rPr>
          <w:rFonts w:eastAsia="Calibri" w:cstheme="minorHAnsi"/>
        </w:rPr>
        <w:t>- posiadamy podpisaną umowę z Operatorem Systemu Dystrybucyjnego na świadczenie usługi dystrybucji gazu ziemnego lub promesę takiej umowy na obszarze, na którym znajduj</w:t>
      </w:r>
      <w:r>
        <w:rPr>
          <w:rFonts w:eastAsia="Calibri" w:cstheme="minorHAnsi"/>
        </w:rPr>
        <w:t>ą</w:t>
      </w:r>
      <w:r w:rsidRPr="00DB3DD4">
        <w:rPr>
          <w:rFonts w:eastAsia="Calibri" w:cstheme="minorHAnsi"/>
        </w:rPr>
        <w:t xml:space="preserve"> się punkt</w:t>
      </w:r>
      <w:r>
        <w:rPr>
          <w:rFonts w:eastAsia="Calibri" w:cstheme="minorHAnsi"/>
        </w:rPr>
        <w:t>y</w:t>
      </w:r>
      <w:r w:rsidRPr="00DB3DD4">
        <w:rPr>
          <w:rFonts w:eastAsia="Calibri" w:cstheme="minorHAnsi"/>
        </w:rPr>
        <w:t xml:space="preserve"> poboru Zamawiającego,</w:t>
      </w:r>
    </w:p>
    <w:p w14:paraId="03D1F0D4" w14:textId="77777777" w:rsidR="006D6D38" w:rsidRDefault="00DB3DD4" w:rsidP="006D6D38">
      <w:pPr>
        <w:pStyle w:val="Akapitzlist"/>
        <w:spacing w:after="0" w:line="240" w:lineRule="auto"/>
        <w:ind w:left="360"/>
        <w:jc w:val="both"/>
        <w:rPr>
          <w:rFonts w:eastAsia="Calibri" w:cstheme="minorHAnsi"/>
        </w:rPr>
      </w:pPr>
      <w:r w:rsidRPr="00DB3DD4">
        <w:rPr>
          <w:rFonts w:eastAsia="Calibri" w:cstheme="minorHAnsi"/>
        </w:rPr>
        <w:t>- dysponujemy potencjałem technicznym, osobami, wiedza i doświadczeniem potrz</w:t>
      </w:r>
      <w:r w:rsidR="006D6D38">
        <w:rPr>
          <w:rFonts w:eastAsia="Calibri" w:cstheme="minorHAnsi"/>
        </w:rPr>
        <w:t>ebnymi do realizacji zamówienia,</w:t>
      </w:r>
    </w:p>
    <w:p w14:paraId="3CB7D2D6" w14:textId="5CA07C96" w:rsidR="006D6D38" w:rsidRPr="006D6D38" w:rsidRDefault="006D6D38" w:rsidP="006D6D38">
      <w:pPr>
        <w:pStyle w:val="Akapitzlist"/>
        <w:spacing w:after="0" w:line="240" w:lineRule="auto"/>
        <w:ind w:left="360"/>
        <w:jc w:val="both"/>
        <w:rPr>
          <w:rFonts w:eastAsia="Calibri" w:cstheme="minorHAnsi"/>
        </w:rPr>
      </w:pPr>
      <w:r>
        <w:rPr>
          <w:rFonts w:eastAsia="Calibri" w:cstheme="minorHAnsi"/>
        </w:rPr>
        <w:t xml:space="preserve">- </w:t>
      </w:r>
      <w:r w:rsidRPr="006D6D38">
        <w:rPr>
          <w:rFonts w:eastAsia="Calibri" w:cstheme="minorHAnsi"/>
        </w:rPr>
        <w:t>znajduj</w:t>
      </w:r>
      <w:r>
        <w:rPr>
          <w:rFonts w:eastAsia="Calibri" w:cstheme="minorHAnsi"/>
        </w:rPr>
        <w:t>emy</w:t>
      </w:r>
      <w:r w:rsidRPr="006D6D38">
        <w:rPr>
          <w:rFonts w:eastAsia="Calibri" w:cstheme="minorHAnsi"/>
        </w:rPr>
        <w:t xml:space="preserve"> się w sytuacji ekonomicznej i finansowej gwarantującej prawidłową realizacje dostaw gazu.</w:t>
      </w:r>
    </w:p>
    <w:p w14:paraId="78C4B363" w14:textId="01F0806E" w:rsidR="00DB3DD4" w:rsidRPr="00DB3DD4" w:rsidRDefault="00DB3DD4" w:rsidP="00DB3DD4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eastAsia="Calibri" w:cstheme="minorHAnsi"/>
        </w:rPr>
      </w:pPr>
      <w:r w:rsidRPr="00DB3DD4">
        <w:rPr>
          <w:rFonts w:eastAsia="Calibri" w:cstheme="minorHAnsi"/>
        </w:rPr>
        <w:t>Oświadczamy, że posiadamy uprawnienia do wykonywania działalności będącej przedmiotem zamówienia.</w:t>
      </w:r>
    </w:p>
    <w:p w14:paraId="7A59E79A" w14:textId="5F27D2CB" w:rsidR="00DB3DD4" w:rsidRPr="0012683F" w:rsidRDefault="00DB3DD4" w:rsidP="00DB3DD4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eastAsia="Calibri" w:cstheme="minorHAnsi"/>
        </w:rPr>
      </w:pPr>
      <w:r w:rsidRPr="00DB3DD4">
        <w:rPr>
          <w:rFonts w:eastAsia="Calibri" w:cstheme="minorHAnsi"/>
        </w:rPr>
        <w:t>Oświadczamy, że dostarczane paliwo gazowe będzie zachowywać obowiązujące standardy jakościowe.</w:t>
      </w:r>
    </w:p>
    <w:p w14:paraId="39C26DAD" w14:textId="77777777" w:rsidR="000B2853" w:rsidRPr="000B2853" w:rsidRDefault="000B2853" w:rsidP="00DB3DD4">
      <w:pPr>
        <w:pStyle w:val="Akapitzlist"/>
        <w:numPr>
          <w:ilvl w:val="0"/>
          <w:numId w:val="33"/>
        </w:numPr>
        <w:tabs>
          <w:tab w:val="left" w:pos="709"/>
        </w:tabs>
        <w:spacing w:after="0" w:line="240" w:lineRule="auto"/>
        <w:jc w:val="both"/>
        <w:rPr>
          <w:rFonts w:eastAsia="Times New Roman" w:cstheme="minorHAnsi"/>
          <w:bCs/>
          <w:kern w:val="2"/>
        </w:rPr>
      </w:pPr>
      <w:r w:rsidRPr="000B2853">
        <w:rPr>
          <w:rFonts w:cstheme="minorHAnsi"/>
        </w:rPr>
        <w:t>Oświadczamy, że nie zachodzą w stosunku do nas przesłanki wykluczenia z postępowania na</w:t>
      </w:r>
      <w:r>
        <w:rPr>
          <w:rFonts w:cstheme="minorHAnsi"/>
        </w:rPr>
        <w:t xml:space="preserve"> </w:t>
      </w:r>
      <w:r w:rsidRPr="000B2853">
        <w:rPr>
          <w:rFonts w:cstheme="minorHAnsi"/>
        </w:rPr>
        <w:t>podstawie art. 7 ust. 1 ustawy z dnia 13 kwietnia 2022 r. o szczególnych rozwiązaniach w</w:t>
      </w:r>
      <w:r>
        <w:rPr>
          <w:rFonts w:cstheme="minorHAnsi"/>
        </w:rPr>
        <w:t xml:space="preserve"> </w:t>
      </w:r>
      <w:r w:rsidRPr="000B2853">
        <w:rPr>
          <w:rFonts w:cstheme="minorHAnsi"/>
        </w:rPr>
        <w:t>zakresie przeciwdziałania wspieraniu agresji na Ukrainę oraz służących ochronie</w:t>
      </w:r>
      <w:r>
        <w:rPr>
          <w:rFonts w:cstheme="minorHAnsi"/>
        </w:rPr>
        <w:t xml:space="preserve"> </w:t>
      </w:r>
      <w:r w:rsidRPr="000B2853">
        <w:rPr>
          <w:rFonts w:cstheme="minorHAnsi"/>
        </w:rPr>
        <w:t>bezpieczeństwa narodowego (Dz. U. poz. 835).</w:t>
      </w:r>
    </w:p>
    <w:p w14:paraId="3180E54D" w14:textId="0348C43C" w:rsidR="00873750" w:rsidRPr="00237427" w:rsidRDefault="000B2853" w:rsidP="00DB3DD4">
      <w:pPr>
        <w:pStyle w:val="Akapitzlist"/>
        <w:numPr>
          <w:ilvl w:val="0"/>
          <w:numId w:val="33"/>
        </w:numPr>
        <w:tabs>
          <w:tab w:val="left" w:pos="709"/>
        </w:tabs>
        <w:spacing w:after="0" w:line="240" w:lineRule="auto"/>
        <w:jc w:val="both"/>
        <w:rPr>
          <w:rFonts w:eastAsia="Times New Roman" w:cstheme="minorHAnsi"/>
          <w:bCs/>
          <w:kern w:val="2"/>
        </w:rPr>
      </w:pPr>
      <w:r w:rsidRPr="000B2853">
        <w:rPr>
          <w:rFonts w:cstheme="minorHAnsi"/>
        </w:rPr>
        <w:t>Oświadczamy, że zapoznaliśmy się z postanowieniami zawartymi w projekcie umowy</w:t>
      </w:r>
      <w:r>
        <w:rPr>
          <w:rFonts w:cstheme="minorHAnsi"/>
        </w:rPr>
        <w:t xml:space="preserve"> </w:t>
      </w:r>
      <w:r w:rsidRPr="000B2853">
        <w:rPr>
          <w:rFonts w:cstheme="minorHAnsi"/>
        </w:rPr>
        <w:t>i zobowiązujemy się, w przypadku wyboru naszej oferty, do zawarcia u</w:t>
      </w:r>
      <w:r w:rsidR="006D363D">
        <w:rPr>
          <w:rFonts w:cstheme="minorHAnsi"/>
        </w:rPr>
        <w:t>mowy na wskazanych warunkach.</w:t>
      </w:r>
      <w:r w:rsidR="005323A7">
        <w:rPr>
          <w:rFonts w:cstheme="minorHAnsi"/>
        </w:rPr>
        <w:t xml:space="preserve"> </w:t>
      </w:r>
    </w:p>
    <w:p w14:paraId="026E4C89" w14:textId="6492D752" w:rsidR="00237427" w:rsidRDefault="00237427" w:rsidP="00DB3DD4">
      <w:pPr>
        <w:pStyle w:val="Akapitzlist"/>
        <w:spacing w:after="0" w:line="240" w:lineRule="auto"/>
        <w:ind w:left="360"/>
        <w:rPr>
          <w:rFonts w:eastAsia="Times New Roman" w:cstheme="minorHAnsi"/>
          <w:bCs/>
          <w:kern w:val="2"/>
        </w:rPr>
      </w:pPr>
      <w:r w:rsidRPr="00237427">
        <w:rPr>
          <w:rFonts w:eastAsia="Times New Roman" w:cstheme="minorHAnsi"/>
          <w:bCs/>
          <w:kern w:val="2"/>
        </w:rPr>
        <w:t xml:space="preserve">     </w:t>
      </w:r>
    </w:p>
    <w:p w14:paraId="643B3DBB" w14:textId="77777777" w:rsidR="006D363D" w:rsidRDefault="006D363D" w:rsidP="00DB3DD4">
      <w:pPr>
        <w:pStyle w:val="Akapitzlist"/>
        <w:spacing w:after="0" w:line="240" w:lineRule="auto"/>
        <w:ind w:left="360"/>
        <w:rPr>
          <w:rFonts w:eastAsia="Times New Roman" w:cstheme="minorHAnsi"/>
          <w:bCs/>
          <w:kern w:val="2"/>
        </w:rPr>
      </w:pPr>
    </w:p>
    <w:p w14:paraId="2F0C880B" w14:textId="77777777" w:rsidR="00873750" w:rsidRPr="00542CFB" w:rsidRDefault="00873750" w:rsidP="00D60C14">
      <w:pPr>
        <w:spacing w:after="0" w:line="240" w:lineRule="auto"/>
        <w:jc w:val="both"/>
        <w:rPr>
          <w:rFonts w:cstheme="minorHAnsi"/>
        </w:rPr>
      </w:pPr>
    </w:p>
    <w:p w14:paraId="3A1E6B81" w14:textId="3A9E8B94" w:rsidR="00D60C14" w:rsidRPr="00542CFB" w:rsidRDefault="00D60C14" w:rsidP="000B2853">
      <w:pPr>
        <w:spacing w:after="0" w:line="240" w:lineRule="auto"/>
        <w:ind w:left="4962"/>
        <w:jc w:val="both"/>
        <w:rPr>
          <w:rFonts w:cstheme="minorHAnsi"/>
        </w:rPr>
      </w:pPr>
      <w:r w:rsidRPr="00542CFB">
        <w:rPr>
          <w:rFonts w:cstheme="minorHAnsi"/>
          <w:sz w:val="20"/>
        </w:rPr>
        <w:t>……………………………………………</w:t>
      </w:r>
      <w:r w:rsidR="000322DF" w:rsidRPr="00542CFB">
        <w:rPr>
          <w:rFonts w:cstheme="minorHAnsi"/>
          <w:sz w:val="20"/>
        </w:rPr>
        <w:t>…</w:t>
      </w:r>
      <w:r w:rsidR="000B2853">
        <w:rPr>
          <w:rFonts w:cstheme="minorHAnsi"/>
          <w:sz w:val="20"/>
        </w:rPr>
        <w:t>……………………</w:t>
      </w:r>
    </w:p>
    <w:p w14:paraId="20735223" w14:textId="5973B84F" w:rsidR="00237427" w:rsidRDefault="000322DF" w:rsidP="000414FD">
      <w:pPr>
        <w:spacing w:after="0" w:line="240" w:lineRule="auto"/>
        <w:jc w:val="both"/>
        <w:rPr>
          <w:rFonts w:eastAsia="Trebuchet MS" w:cstheme="minorHAnsi"/>
          <w:sz w:val="16"/>
          <w:szCs w:val="20"/>
          <w:lang w:eastAsia="pl-PL"/>
        </w:rPr>
      </w:pPr>
      <w:r w:rsidRPr="00542CFB">
        <w:rPr>
          <w:rFonts w:cstheme="minorHAnsi"/>
        </w:rPr>
        <w:tab/>
      </w:r>
      <w:r w:rsidRPr="00542CFB">
        <w:rPr>
          <w:rFonts w:cstheme="minorHAnsi"/>
        </w:rPr>
        <w:tab/>
      </w:r>
      <w:r w:rsidRPr="00542CFB">
        <w:rPr>
          <w:rFonts w:cstheme="minorHAnsi"/>
        </w:rPr>
        <w:tab/>
      </w:r>
      <w:r w:rsidRPr="00542CFB">
        <w:rPr>
          <w:rFonts w:cstheme="minorHAnsi"/>
        </w:rPr>
        <w:tab/>
      </w:r>
      <w:r w:rsidRPr="00542CFB">
        <w:rPr>
          <w:rFonts w:cstheme="minorHAnsi"/>
        </w:rPr>
        <w:tab/>
      </w:r>
      <w:r w:rsidRPr="00542CFB">
        <w:rPr>
          <w:rFonts w:cstheme="minorHAnsi"/>
        </w:rPr>
        <w:tab/>
      </w:r>
      <w:r w:rsidRPr="00542CFB">
        <w:rPr>
          <w:rFonts w:cstheme="minorHAnsi"/>
        </w:rPr>
        <w:tab/>
      </w:r>
      <w:r w:rsidR="00157771">
        <w:rPr>
          <w:rFonts w:cstheme="minorHAnsi"/>
        </w:rPr>
        <w:t xml:space="preserve">                   </w:t>
      </w:r>
      <w:r w:rsidR="000B2853">
        <w:rPr>
          <w:rFonts w:cstheme="minorHAnsi"/>
          <w:sz w:val="18"/>
        </w:rPr>
        <w:t xml:space="preserve">data i </w:t>
      </w:r>
      <w:r w:rsidR="000414FD">
        <w:rPr>
          <w:rFonts w:cstheme="minorHAnsi"/>
          <w:sz w:val="18"/>
        </w:rPr>
        <w:t>p</w:t>
      </w:r>
      <w:r w:rsidR="00D60C14" w:rsidRPr="00542CFB">
        <w:rPr>
          <w:rFonts w:cstheme="minorHAnsi"/>
          <w:sz w:val="18"/>
        </w:rPr>
        <w:t>odpis Wykonawcy</w:t>
      </w:r>
    </w:p>
    <w:sectPr w:rsidR="00237427" w:rsidSect="00542C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4" w:bottom="1134" w:left="1134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A0142C" w14:textId="77777777" w:rsidR="00524559" w:rsidRDefault="00524559" w:rsidP="002B4656">
      <w:pPr>
        <w:spacing w:after="0" w:line="240" w:lineRule="auto"/>
      </w:pPr>
      <w:r>
        <w:separator/>
      </w:r>
    </w:p>
  </w:endnote>
  <w:endnote w:type="continuationSeparator" w:id="0">
    <w:p w14:paraId="0718862A" w14:textId="77777777" w:rsidR="00524559" w:rsidRDefault="00524559" w:rsidP="002B46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C984FC" w14:textId="77777777" w:rsidR="00651D86" w:rsidRDefault="00651D8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222A54" w14:textId="1D5C68E4" w:rsidR="000B2853" w:rsidRDefault="000B285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4DA915" w14:textId="77777777" w:rsidR="00651D86" w:rsidRDefault="00651D8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F784A7" w14:textId="77777777" w:rsidR="00524559" w:rsidRDefault="00524559" w:rsidP="002B4656">
      <w:pPr>
        <w:spacing w:after="0" w:line="240" w:lineRule="auto"/>
      </w:pPr>
      <w:r>
        <w:separator/>
      </w:r>
    </w:p>
  </w:footnote>
  <w:footnote w:type="continuationSeparator" w:id="0">
    <w:p w14:paraId="430A0F9B" w14:textId="77777777" w:rsidR="00524559" w:rsidRDefault="00524559" w:rsidP="002B46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A2E7FD" w14:textId="77777777" w:rsidR="00651D86" w:rsidRDefault="00651D8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BF393F" w14:textId="77777777" w:rsidR="00651D86" w:rsidRDefault="00651D86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859005" w14:textId="77777777" w:rsidR="00651D86" w:rsidRDefault="00651D8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57748"/>
    <w:multiLevelType w:val="hybridMultilevel"/>
    <w:tmpl w:val="B19E6864"/>
    <w:lvl w:ilvl="0" w:tplc="1B68ADB6">
      <w:start w:val="6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  <w:iCs w:val="0"/>
        <w:color w:val="000000" w:themeColor="text1"/>
        <w:sz w:val="22"/>
      </w:rPr>
    </w:lvl>
    <w:lvl w:ilvl="1" w:tplc="3DDC7994">
      <w:start w:val="8"/>
      <w:numFmt w:val="bullet"/>
      <w:lvlText w:val=""/>
      <w:lvlJc w:val="left"/>
      <w:pPr>
        <w:ind w:left="1440" w:hanging="360"/>
      </w:pPr>
      <w:rPr>
        <w:rFonts w:ascii="Symbol" w:eastAsia="Trebuchet MS" w:hAnsi="Symbol" w:cstheme="minorHAnsi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72E1C"/>
    <w:multiLevelType w:val="hybridMultilevel"/>
    <w:tmpl w:val="87F8A248"/>
    <w:lvl w:ilvl="0" w:tplc="1C64A3AC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1EB380F"/>
    <w:multiLevelType w:val="hybridMultilevel"/>
    <w:tmpl w:val="2A3E0866"/>
    <w:lvl w:ilvl="0" w:tplc="273C7F0A">
      <w:start w:val="5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51F1BA1"/>
    <w:multiLevelType w:val="hybridMultilevel"/>
    <w:tmpl w:val="E62EF852"/>
    <w:lvl w:ilvl="0" w:tplc="022209E6">
      <w:start w:val="9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5985AC9"/>
    <w:multiLevelType w:val="hybridMultilevel"/>
    <w:tmpl w:val="3CB09662"/>
    <w:lvl w:ilvl="0" w:tplc="480A1D4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C5707E4"/>
    <w:multiLevelType w:val="hybridMultilevel"/>
    <w:tmpl w:val="88EC29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9D1B03"/>
    <w:multiLevelType w:val="multilevel"/>
    <w:tmpl w:val="A91AE9B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4)"/>
      <w:lvlJc w:val="left"/>
      <w:pPr>
        <w:ind w:left="1358" w:hanging="648"/>
      </w:pPr>
      <w:rPr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3FB32B8"/>
    <w:multiLevelType w:val="hybridMultilevel"/>
    <w:tmpl w:val="08F03ECE"/>
    <w:lvl w:ilvl="0" w:tplc="C97E69B2">
      <w:start w:val="1"/>
      <w:numFmt w:val="decimal"/>
      <w:lvlText w:val="%1)"/>
      <w:lvlJc w:val="left"/>
      <w:pPr>
        <w:ind w:left="1353" w:hanging="360"/>
      </w:pPr>
      <w:rPr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67203F"/>
    <w:multiLevelType w:val="hybridMultilevel"/>
    <w:tmpl w:val="A1163EF4"/>
    <w:lvl w:ilvl="0" w:tplc="480A1D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7E60EB6"/>
    <w:multiLevelType w:val="hybridMultilevel"/>
    <w:tmpl w:val="356CE5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AF05AF"/>
    <w:multiLevelType w:val="hybridMultilevel"/>
    <w:tmpl w:val="70EA228C"/>
    <w:lvl w:ilvl="0" w:tplc="480A1D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FC45653"/>
    <w:multiLevelType w:val="hybridMultilevel"/>
    <w:tmpl w:val="278C85FE"/>
    <w:lvl w:ilvl="0" w:tplc="CC00AE18">
      <w:start w:val="1"/>
      <w:numFmt w:val="decimal"/>
      <w:lvlText w:val="%1)"/>
      <w:lvlJc w:val="left"/>
      <w:pPr>
        <w:ind w:left="644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04531B0"/>
    <w:multiLevelType w:val="hybridMultilevel"/>
    <w:tmpl w:val="6DB8A6BC"/>
    <w:lvl w:ilvl="0" w:tplc="04150011">
      <w:start w:val="1"/>
      <w:numFmt w:val="decimal"/>
      <w:lvlText w:val="%1)"/>
      <w:lvlJc w:val="left"/>
      <w:pPr>
        <w:ind w:left="360" w:hanging="360"/>
      </w:pPr>
      <w:rPr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0767AA3"/>
    <w:multiLevelType w:val="hybridMultilevel"/>
    <w:tmpl w:val="F0ACAD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1DD4B3B"/>
    <w:multiLevelType w:val="hybridMultilevel"/>
    <w:tmpl w:val="DD5230D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30C2BBC"/>
    <w:multiLevelType w:val="hybridMultilevel"/>
    <w:tmpl w:val="912811A8"/>
    <w:lvl w:ilvl="0" w:tplc="A0F69B5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25BA0271"/>
    <w:multiLevelType w:val="hybridMultilevel"/>
    <w:tmpl w:val="3800B8D8"/>
    <w:lvl w:ilvl="0" w:tplc="480A1D4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782697B"/>
    <w:multiLevelType w:val="hybridMultilevel"/>
    <w:tmpl w:val="26782118"/>
    <w:lvl w:ilvl="0" w:tplc="7D86F5EC">
      <w:start w:val="1"/>
      <w:numFmt w:val="decimal"/>
      <w:lvlText w:val="%1."/>
      <w:lvlJc w:val="left"/>
      <w:pPr>
        <w:ind w:left="689" w:hanging="360"/>
      </w:pPr>
    </w:lvl>
    <w:lvl w:ilvl="1" w:tplc="04150019">
      <w:start w:val="1"/>
      <w:numFmt w:val="lowerLetter"/>
      <w:lvlText w:val="%2."/>
      <w:lvlJc w:val="left"/>
      <w:pPr>
        <w:ind w:left="1409" w:hanging="360"/>
      </w:pPr>
    </w:lvl>
    <w:lvl w:ilvl="2" w:tplc="0415001B">
      <w:start w:val="1"/>
      <w:numFmt w:val="lowerRoman"/>
      <w:lvlText w:val="%3."/>
      <w:lvlJc w:val="right"/>
      <w:pPr>
        <w:ind w:left="2129" w:hanging="180"/>
      </w:pPr>
    </w:lvl>
    <w:lvl w:ilvl="3" w:tplc="0415000F">
      <w:start w:val="1"/>
      <w:numFmt w:val="decimal"/>
      <w:lvlText w:val="%4."/>
      <w:lvlJc w:val="left"/>
      <w:pPr>
        <w:ind w:left="2849" w:hanging="360"/>
      </w:pPr>
    </w:lvl>
    <w:lvl w:ilvl="4" w:tplc="04150019">
      <w:start w:val="1"/>
      <w:numFmt w:val="lowerLetter"/>
      <w:lvlText w:val="%5."/>
      <w:lvlJc w:val="left"/>
      <w:pPr>
        <w:ind w:left="3569" w:hanging="360"/>
      </w:pPr>
    </w:lvl>
    <w:lvl w:ilvl="5" w:tplc="0415001B">
      <w:start w:val="1"/>
      <w:numFmt w:val="lowerRoman"/>
      <w:lvlText w:val="%6."/>
      <w:lvlJc w:val="right"/>
      <w:pPr>
        <w:ind w:left="4289" w:hanging="180"/>
      </w:pPr>
    </w:lvl>
    <w:lvl w:ilvl="6" w:tplc="0415000F">
      <w:start w:val="1"/>
      <w:numFmt w:val="decimal"/>
      <w:lvlText w:val="%7."/>
      <w:lvlJc w:val="left"/>
      <w:pPr>
        <w:ind w:left="5009" w:hanging="360"/>
      </w:pPr>
    </w:lvl>
    <w:lvl w:ilvl="7" w:tplc="04150019">
      <w:start w:val="1"/>
      <w:numFmt w:val="lowerLetter"/>
      <w:lvlText w:val="%8."/>
      <w:lvlJc w:val="left"/>
      <w:pPr>
        <w:ind w:left="5729" w:hanging="360"/>
      </w:pPr>
    </w:lvl>
    <w:lvl w:ilvl="8" w:tplc="0415001B">
      <w:start w:val="1"/>
      <w:numFmt w:val="lowerRoman"/>
      <w:lvlText w:val="%9."/>
      <w:lvlJc w:val="right"/>
      <w:pPr>
        <w:ind w:left="6449" w:hanging="180"/>
      </w:pPr>
    </w:lvl>
  </w:abstractNum>
  <w:abstractNum w:abstractNumId="18" w15:restartNumberingAfterBreak="0">
    <w:nsid w:val="2A17767D"/>
    <w:multiLevelType w:val="hybridMultilevel"/>
    <w:tmpl w:val="8F4CB8AC"/>
    <w:lvl w:ilvl="0" w:tplc="3204134A">
      <w:start w:val="1"/>
      <w:numFmt w:val="decimal"/>
      <w:lvlText w:val="%1)"/>
      <w:lvlJc w:val="left"/>
      <w:pPr>
        <w:ind w:left="1004" w:hanging="360"/>
      </w:pPr>
      <w:rPr>
        <w:rFonts w:eastAsia="Times New Roman"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2B547FEF"/>
    <w:multiLevelType w:val="hybridMultilevel"/>
    <w:tmpl w:val="A92465CC"/>
    <w:lvl w:ilvl="0" w:tplc="04150001">
      <w:start w:val="1"/>
      <w:numFmt w:val="bullet"/>
      <w:lvlText w:val=""/>
      <w:lvlJc w:val="left"/>
      <w:pPr>
        <w:ind w:left="9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10" w:hanging="360"/>
      </w:pPr>
      <w:rPr>
        <w:rFonts w:ascii="Wingdings" w:hAnsi="Wingdings" w:hint="default"/>
      </w:rPr>
    </w:lvl>
  </w:abstractNum>
  <w:abstractNum w:abstractNumId="20" w15:restartNumberingAfterBreak="0">
    <w:nsid w:val="2D2E69D2"/>
    <w:multiLevelType w:val="hybridMultilevel"/>
    <w:tmpl w:val="DC2C35A2"/>
    <w:lvl w:ilvl="0" w:tplc="40989296">
      <w:start w:val="1"/>
      <w:numFmt w:val="decimal"/>
      <w:lvlText w:val="%1."/>
      <w:lvlJc w:val="left"/>
      <w:pPr>
        <w:ind w:left="786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944E6F"/>
    <w:multiLevelType w:val="hybridMultilevel"/>
    <w:tmpl w:val="599E90B8"/>
    <w:lvl w:ilvl="0" w:tplc="04150017">
      <w:start w:val="1"/>
      <w:numFmt w:val="lowerLetter"/>
      <w:lvlText w:val="%1)"/>
      <w:lvlJc w:val="left"/>
      <w:pPr>
        <w:ind w:left="133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22" w15:restartNumberingAfterBreak="0">
    <w:nsid w:val="2EB74F92"/>
    <w:multiLevelType w:val="hybridMultilevel"/>
    <w:tmpl w:val="99804C8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23379FB"/>
    <w:multiLevelType w:val="hybridMultilevel"/>
    <w:tmpl w:val="4CEA09E8"/>
    <w:lvl w:ilvl="0" w:tplc="C416337A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35DF5D21"/>
    <w:multiLevelType w:val="hybridMultilevel"/>
    <w:tmpl w:val="6082ECC4"/>
    <w:lvl w:ilvl="0" w:tplc="AFB65752">
      <w:start w:val="1"/>
      <w:numFmt w:val="decimal"/>
      <w:lvlText w:val="%1)"/>
      <w:lvlJc w:val="left"/>
      <w:pPr>
        <w:ind w:left="689" w:hanging="360"/>
      </w:pPr>
      <w:rPr>
        <w:rFonts w:ascii="Times New Roman" w:eastAsia="Calibr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09" w:hanging="360"/>
      </w:pPr>
    </w:lvl>
    <w:lvl w:ilvl="2" w:tplc="0415001B">
      <w:start w:val="1"/>
      <w:numFmt w:val="lowerRoman"/>
      <w:lvlText w:val="%3."/>
      <w:lvlJc w:val="right"/>
      <w:pPr>
        <w:ind w:left="2129" w:hanging="180"/>
      </w:pPr>
    </w:lvl>
    <w:lvl w:ilvl="3" w:tplc="0415000F">
      <w:start w:val="1"/>
      <w:numFmt w:val="decimal"/>
      <w:lvlText w:val="%4."/>
      <w:lvlJc w:val="left"/>
      <w:pPr>
        <w:ind w:left="2849" w:hanging="360"/>
      </w:pPr>
    </w:lvl>
    <w:lvl w:ilvl="4" w:tplc="04150019">
      <w:start w:val="1"/>
      <w:numFmt w:val="lowerLetter"/>
      <w:lvlText w:val="%5."/>
      <w:lvlJc w:val="left"/>
      <w:pPr>
        <w:ind w:left="3569" w:hanging="360"/>
      </w:pPr>
    </w:lvl>
    <w:lvl w:ilvl="5" w:tplc="0415001B">
      <w:start w:val="1"/>
      <w:numFmt w:val="lowerRoman"/>
      <w:lvlText w:val="%6."/>
      <w:lvlJc w:val="right"/>
      <w:pPr>
        <w:ind w:left="4289" w:hanging="180"/>
      </w:pPr>
    </w:lvl>
    <w:lvl w:ilvl="6" w:tplc="0415000F">
      <w:start w:val="1"/>
      <w:numFmt w:val="decimal"/>
      <w:lvlText w:val="%7."/>
      <w:lvlJc w:val="left"/>
      <w:pPr>
        <w:ind w:left="5009" w:hanging="360"/>
      </w:pPr>
    </w:lvl>
    <w:lvl w:ilvl="7" w:tplc="04150019">
      <w:start w:val="1"/>
      <w:numFmt w:val="lowerLetter"/>
      <w:lvlText w:val="%8."/>
      <w:lvlJc w:val="left"/>
      <w:pPr>
        <w:ind w:left="5729" w:hanging="360"/>
      </w:pPr>
    </w:lvl>
    <w:lvl w:ilvl="8" w:tplc="0415001B">
      <w:start w:val="1"/>
      <w:numFmt w:val="lowerRoman"/>
      <w:lvlText w:val="%9."/>
      <w:lvlJc w:val="right"/>
      <w:pPr>
        <w:ind w:left="6449" w:hanging="180"/>
      </w:pPr>
    </w:lvl>
  </w:abstractNum>
  <w:abstractNum w:abstractNumId="25" w15:restartNumberingAfterBreak="0">
    <w:nsid w:val="395F3A3F"/>
    <w:multiLevelType w:val="hybridMultilevel"/>
    <w:tmpl w:val="9AE0F992"/>
    <w:lvl w:ilvl="0" w:tplc="480A1D4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3B4E4E7D"/>
    <w:multiLevelType w:val="hybridMultilevel"/>
    <w:tmpl w:val="89E0E5D2"/>
    <w:lvl w:ilvl="0" w:tplc="480A1D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3BC54624"/>
    <w:multiLevelType w:val="hybridMultilevel"/>
    <w:tmpl w:val="357ADF1E"/>
    <w:lvl w:ilvl="0" w:tplc="480A1D4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480A1D4A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3C1F41B2"/>
    <w:multiLevelType w:val="hybridMultilevel"/>
    <w:tmpl w:val="19DAFE52"/>
    <w:lvl w:ilvl="0" w:tplc="F27E866A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2B7B0F"/>
    <w:multiLevelType w:val="hybridMultilevel"/>
    <w:tmpl w:val="C922C1E8"/>
    <w:lvl w:ilvl="0" w:tplc="0415000F">
      <w:start w:val="1"/>
      <w:numFmt w:val="decimal"/>
      <w:lvlText w:val="%1."/>
      <w:lvlJc w:val="left"/>
      <w:pPr>
        <w:ind w:left="645" w:hanging="645"/>
      </w:pPr>
      <w:rPr>
        <w:rFonts w:hint="default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D823518"/>
    <w:multiLevelType w:val="hybridMultilevel"/>
    <w:tmpl w:val="183861F2"/>
    <w:lvl w:ilvl="0" w:tplc="480A1D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4E542871"/>
    <w:multiLevelType w:val="hybridMultilevel"/>
    <w:tmpl w:val="87F419A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50406624"/>
    <w:multiLevelType w:val="hybridMultilevel"/>
    <w:tmpl w:val="6A8CF3C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50FE779E"/>
    <w:multiLevelType w:val="hybridMultilevel"/>
    <w:tmpl w:val="3552D21E"/>
    <w:lvl w:ilvl="0" w:tplc="8848ACB8">
      <w:start w:val="1"/>
      <w:numFmt w:val="lowerLetter"/>
      <w:lvlText w:val="%1."/>
      <w:lvlJc w:val="left"/>
      <w:pPr>
        <w:ind w:left="644" w:hanging="360"/>
      </w:pPr>
      <w:rPr>
        <w:b w:val="0"/>
        <w:bCs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52A55A8F"/>
    <w:multiLevelType w:val="multilevel"/>
    <w:tmpl w:val="F516F958"/>
    <w:lvl w:ilvl="0">
      <w:start w:val="1"/>
      <w:numFmt w:val="decimal"/>
      <w:lvlText w:val="%1)"/>
      <w:lvlJc w:val="left"/>
      <w:pPr>
        <w:ind w:left="502" w:hanging="360"/>
      </w:pPr>
      <w:rPr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4)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7AF0AD5"/>
    <w:multiLevelType w:val="hybridMultilevel"/>
    <w:tmpl w:val="0EDA109A"/>
    <w:lvl w:ilvl="0" w:tplc="62D4B7D6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57C56672"/>
    <w:multiLevelType w:val="hybridMultilevel"/>
    <w:tmpl w:val="EE281DF0"/>
    <w:lvl w:ilvl="0" w:tplc="480A1D4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7" w15:restartNumberingAfterBreak="0">
    <w:nsid w:val="58481626"/>
    <w:multiLevelType w:val="hybridMultilevel"/>
    <w:tmpl w:val="024211D2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7">
      <w:start w:val="1"/>
      <w:numFmt w:val="lowerLetter"/>
      <w:lvlText w:val="%2)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594034E2"/>
    <w:multiLevelType w:val="hybridMultilevel"/>
    <w:tmpl w:val="934EC130"/>
    <w:lvl w:ilvl="0" w:tplc="E4B0D1DA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D4D2D45"/>
    <w:multiLevelType w:val="hybridMultilevel"/>
    <w:tmpl w:val="49022186"/>
    <w:lvl w:ilvl="0" w:tplc="636EE4CA">
      <w:start w:val="1"/>
      <w:numFmt w:val="decimal"/>
      <w:lvlText w:val="%1."/>
      <w:lvlJc w:val="left"/>
      <w:pPr>
        <w:ind w:left="360" w:hanging="360"/>
      </w:pPr>
      <w:rPr>
        <w:b/>
        <w:color w:val="000000" w:themeColor="text1"/>
      </w:rPr>
    </w:lvl>
    <w:lvl w:ilvl="1" w:tplc="5EFA0620">
      <w:start w:val="1"/>
      <w:numFmt w:val="decimal"/>
      <w:lvlText w:val="%2)"/>
      <w:lvlJc w:val="left"/>
      <w:pPr>
        <w:ind w:left="2356" w:hanging="85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 w15:restartNumberingAfterBreak="0">
    <w:nsid w:val="623D08DE"/>
    <w:multiLevelType w:val="hybridMultilevel"/>
    <w:tmpl w:val="C7221D1C"/>
    <w:lvl w:ilvl="0" w:tplc="1998375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2983104"/>
    <w:multiLevelType w:val="hybridMultilevel"/>
    <w:tmpl w:val="21DC7B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3DF2BA7"/>
    <w:multiLevelType w:val="hybridMultilevel"/>
    <w:tmpl w:val="08888F36"/>
    <w:lvl w:ilvl="0" w:tplc="BF5A53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4061FE"/>
    <w:multiLevelType w:val="hybridMultilevel"/>
    <w:tmpl w:val="8C74D8D0"/>
    <w:lvl w:ilvl="0" w:tplc="8FE00E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 w15:restartNumberingAfterBreak="0">
    <w:nsid w:val="671569FF"/>
    <w:multiLevelType w:val="hybridMultilevel"/>
    <w:tmpl w:val="552A8E68"/>
    <w:lvl w:ilvl="0" w:tplc="04150011">
      <w:start w:val="1"/>
      <w:numFmt w:val="decimal"/>
      <w:lvlText w:val="%1)"/>
      <w:lvlJc w:val="left"/>
      <w:pPr>
        <w:ind w:left="645" w:hanging="645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E4E68CF"/>
    <w:multiLevelType w:val="multilevel"/>
    <w:tmpl w:val="33B620E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E7E206A"/>
    <w:multiLevelType w:val="hybridMultilevel"/>
    <w:tmpl w:val="A97C7ADC"/>
    <w:lvl w:ilvl="0" w:tplc="B32AC35C">
      <w:start w:val="1"/>
      <w:numFmt w:val="decimal"/>
      <w:lvlText w:val="%1)"/>
      <w:lvlJc w:val="left"/>
      <w:pPr>
        <w:ind w:left="1440" w:hanging="360"/>
      </w:pPr>
      <w:rPr>
        <w:rFonts w:ascii="Times New Roman" w:eastAsia="Calibri" w:hAnsi="Times New Roman" w:cs="Times New Roman"/>
        <w:color w:val="auto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6F670735"/>
    <w:multiLevelType w:val="hybridMultilevel"/>
    <w:tmpl w:val="3B06ADB2"/>
    <w:lvl w:ilvl="0" w:tplc="480A1D4A">
      <w:start w:val="1"/>
      <w:numFmt w:val="bullet"/>
      <w:lvlText w:val=""/>
      <w:lvlJc w:val="left"/>
      <w:pPr>
        <w:ind w:left="20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48" w15:restartNumberingAfterBreak="0">
    <w:nsid w:val="70F11491"/>
    <w:multiLevelType w:val="hybridMultilevel"/>
    <w:tmpl w:val="7AE646E6"/>
    <w:lvl w:ilvl="0" w:tplc="480A1D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3990CF3"/>
    <w:multiLevelType w:val="hybridMultilevel"/>
    <w:tmpl w:val="B3682C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C33291"/>
    <w:multiLevelType w:val="hybridMultilevel"/>
    <w:tmpl w:val="953ED5E2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5877F13"/>
    <w:multiLevelType w:val="hybridMultilevel"/>
    <w:tmpl w:val="A8622AC2"/>
    <w:lvl w:ilvl="0" w:tplc="480A1D4A">
      <w:start w:val="1"/>
      <w:numFmt w:val="bullet"/>
      <w:lvlText w:val=""/>
      <w:lvlJc w:val="left"/>
      <w:pPr>
        <w:ind w:left="13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52" w15:restartNumberingAfterBreak="0">
    <w:nsid w:val="77B1196A"/>
    <w:multiLevelType w:val="hybridMultilevel"/>
    <w:tmpl w:val="E64445D8"/>
    <w:lvl w:ilvl="0" w:tplc="ECA4F9E4">
      <w:start w:val="1"/>
      <w:numFmt w:val="decimal"/>
      <w:lvlText w:val="%1."/>
      <w:lvlJc w:val="left"/>
      <w:pPr>
        <w:ind w:left="644" w:hanging="360"/>
      </w:pPr>
      <w:rPr>
        <w:rFonts w:eastAsia="Lucida Sans Unicode" w:cs="Times New Roman"/>
        <w:color w:val="auto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3" w15:restartNumberingAfterBreak="0">
    <w:nsid w:val="77F66210"/>
    <w:multiLevelType w:val="hybridMultilevel"/>
    <w:tmpl w:val="4A667D3A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8E9525D"/>
    <w:multiLevelType w:val="hybridMultilevel"/>
    <w:tmpl w:val="081A3E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92300C8"/>
    <w:multiLevelType w:val="multilevel"/>
    <w:tmpl w:val="7FFA286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95D2DE5"/>
    <w:multiLevelType w:val="hybridMultilevel"/>
    <w:tmpl w:val="FEF0D2F2"/>
    <w:lvl w:ilvl="0" w:tplc="EA06810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7" w15:restartNumberingAfterBreak="0">
    <w:nsid w:val="7F3A2348"/>
    <w:multiLevelType w:val="hybridMultilevel"/>
    <w:tmpl w:val="B628D4C4"/>
    <w:lvl w:ilvl="0" w:tplc="480A1D4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4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</w:num>
  <w:num w:numId="4">
    <w:abstractNumId w:val="30"/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36"/>
  </w:num>
  <w:num w:numId="12">
    <w:abstractNumId w:val="14"/>
  </w:num>
  <w:num w:numId="13">
    <w:abstractNumId w:val="47"/>
  </w:num>
  <w:num w:numId="1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"/>
  </w:num>
  <w:num w:numId="16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</w:num>
  <w:num w:numId="20">
    <w:abstractNumId w:val="39"/>
  </w:num>
  <w:num w:numId="21">
    <w:abstractNumId w:val="54"/>
  </w:num>
  <w:num w:numId="22">
    <w:abstractNumId w:val="21"/>
  </w:num>
  <w:num w:numId="23">
    <w:abstractNumId w:val="38"/>
  </w:num>
  <w:num w:numId="24">
    <w:abstractNumId w:val="33"/>
  </w:num>
  <w:num w:numId="25">
    <w:abstractNumId w:val="12"/>
  </w:num>
  <w:num w:numId="26">
    <w:abstractNumId w:val="28"/>
  </w:num>
  <w:num w:numId="27">
    <w:abstractNumId w:val="9"/>
  </w:num>
  <w:num w:numId="28">
    <w:abstractNumId w:val="42"/>
  </w:num>
  <w:num w:numId="29">
    <w:abstractNumId w:val="51"/>
  </w:num>
  <w:num w:numId="30">
    <w:abstractNumId w:val="29"/>
  </w:num>
  <w:num w:numId="31">
    <w:abstractNumId w:val="50"/>
  </w:num>
  <w:num w:numId="3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0"/>
  </w:num>
  <w:num w:numId="35">
    <w:abstractNumId w:val="20"/>
  </w:num>
  <w:num w:numId="36">
    <w:abstractNumId w:val="11"/>
  </w:num>
  <w:num w:numId="37">
    <w:abstractNumId w:val="32"/>
  </w:num>
  <w:num w:numId="38">
    <w:abstractNumId w:val="18"/>
  </w:num>
  <w:num w:numId="39">
    <w:abstractNumId w:val="10"/>
  </w:num>
  <w:num w:numId="40">
    <w:abstractNumId w:val="57"/>
  </w:num>
  <w:num w:numId="41">
    <w:abstractNumId w:val="37"/>
  </w:num>
  <w:num w:numId="42">
    <w:abstractNumId w:val="52"/>
  </w:num>
  <w:num w:numId="43">
    <w:abstractNumId w:val="34"/>
  </w:num>
  <w:num w:numId="44">
    <w:abstractNumId w:val="6"/>
  </w:num>
  <w:num w:numId="45">
    <w:abstractNumId w:val="4"/>
  </w:num>
  <w:num w:numId="46">
    <w:abstractNumId w:val="48"/>
  </w:num>
  <w:num w:numId="47">
    <w:abstractNumId w:val="23"/>
  </w:num>
  <w:num w:numId="48">
    <w:abstractNumId w:val="56"/>
  </w:num>
  <w:num w:numId="49">
    <w:abstractNumId w:val="25"/>
  </w:num>
  <w:num w:numId="50">
    <w:abstractNumId w:val="45"/>
  </w:num>
  <w:num w:numId="51">
    <w:abstractNumId w:val="55"/>
  </w:num>
  <w:num w:numId="52">
    <w:abstractNumId w:val="44"/>
  </w:num>
  <w:num w:numId="53">
    <w:abstractNumId w:val="13"/>
  </w:num>
  <w:num w:numId="54">
    <w:abstractNumId w:val="43"/>
  </w:num>
  <w:num w:numId="55">
    <w:abstractNumId w:val="5"/>
  </w:num>
  <w:num w:numId="56">
    <w:abstractNumId w:val="49"/>
  </w:num>
  <w:num w:numId="57">
    <w:abstractNumId w:val="27"/>
  </w:num>
  <w:num w:numId="58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6"/>
  </w:num>
  <w:num w:numId="60">
    <w:abstractNumId w:val="53"/>
  </w:num>
  <w:num w:numId="61">
    <w:abstractNumId w:val="19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1C6"/>
    <w:rsid w:val="00006BF1"/>
    <w:rsid w:val="00012BFB"/>
    <w:rsid w:val="00021552"/>
    <w:rsid w:val="00023CE1"/>
    <w:rsid w:val="000263FB"/>
    <w:rsid w:val="000322DF"/>
    <w:rsid w:val="00036902"/>
    <w:rsid w:val="000375DE"/>
    <w:rsid w:val="00037604"/>
    <w:rsid w:val="000414FD"/>
    <w:rsid w:val="00050B26"/>
    <w:rsid w:val="00052139"/>
    <w:rsid w:val="00074D18"/>
    <w:rsid w:val="000809E7"/>
    <w:rsid w:val="00086449"/>
    <w:rsid w:val="00087C50"/>
    <w:rsid w:val="000952C0"/>
    <w:rsid w:val="000A0406"/>
    <w:rsid w:val="000A54F6"/>
    <w:rsid w:val="000A7E34"/>
    <w:rsid w:val="000B1B61"/>
    <w:rsid w:val="000B2853"/>
    <w:rsid w:val="000C5E07"/>
    <w:rsid w:val="000D1E7C"/>
    <w:rsid w:val="000F4388"/>
    <w:rsid w:val="0010294F"/>
    <w:rsid w:val="00110927"/>
    <w:rsid w:val="00114F7B"/>
    <w:rsid w:val="00117514"/>
    <w:rsid w:val="0012683F"/>
    <w:rsid w:val="0014015A"/>
    <w:rsid w:val="001419CD"/>
    <w:rsid w:val="00154974"/>
    <w:rsid w:val="00154EC3"/>
    <w:rsid w:val="00157771"/>
    <w:rsid w:val="001637B2"/>
    <w:rsid w:val="00177B92"/>
    <w:rsid w:val="001A5B1C"/>
    <w:rsid w:val="001B502E"/>
    <w:rsid w:val="001C4EE6"/>
    <w:rsid w:val="001E1A1E"/>
    <w:rsid w:val="001E3079"/>
    <w:rsid w:val="001E5AD3"/>
    <w:rsid w:val="001F55F5"/>
    <w:rsid w:val="002165B8"/>
    <w:rsid w:val="00237427"/>
    <w:rsid w:val="00253F0E"/>
    <w:rsid w:val="00255FAB"/>
    <w:rsid w:val="002607E3"/>
    <w:rsid w:val="00264944"/>
    <w:rsid w:val="00272267"/>
    <w:rsid w:val="00274521"/>
    <w:rsid w:val="00274C4A"/>
    <w:rsid w:val="00283B99"/>
    <w:rsid w:val="00285133"/>
    <w:rsid w:val="002915C0"/>
    <w:rsid w:val="002A01A9"/>
    <w:rsid w:val="002A0B41"/>
    <w:rsid w:val="002A3918"/>
    <w:rsid w:val="002A45A3"/>
    <w:rsid w:val="002A63DE"/>
    <w:rsid w:val="002B09E4"/>
    <w:rsid w:val="002B43F6"/>
    <w:rsid w:val="002B4656"/>
    <w:rsid w:val="002C2A66"/>
    <w:rsid w:val="002C62C7"/>
    <w:rsid w:val="002E0471"/>
    <w:rsid w:val="002E3AEB"/>
    <w:rsid w:val="002E4676"/>
    <w:rsid w:val="002E4ACC"/>
    <w:rsid w:val="002E7072"/>
    <w:rsid w:val="002F7706"/>
    <w:rsid w:val="00301B22"/>
    <w:rsid w:val="003102F2"/>
    <w:rsid w:val="00313C4E"/>
    <w:rsid w:val="00320EEF"/>
    <w:rsid w:val="003271E5"/>
    <w:rsid w:val="003312A4"/>
    <w:rsid w:val="00341C86"/>
    <w:rsid w:val="00351214"/>
    <w:rsid w:val="003621A4"/>
    <w:rsid w:val="00362D08"/>
    <w:rsid w:val="0036307F"/>
    <w:rsid w:val="00364FFC"/>
    <w:rsid w:val="00366791"/>
    <w:rsid w:val="0037574D"/>
    <w:rsid w:val="00391DC3"/>
    <w:rsid w:val="0039289A"/>
    <w:rsid w:val="00393B14"/>
    <w:rsid w:val="003A6BFA"/>
    <w:rsid w:val="003C1C2E"/>
    <w:rsid w:val="003D1BD4"/>
    <w:rsid w:val="003D71C6"/>
    <w:rsid w:val="003E3EDC"/>
    <w:rsid w:val="004064E3"/>
    <w:rsid w:val="00414F5F"/>
    <w:rsid w:val="00415B2D"/>
    <w:rsid w:val="00423A8A"/>
    <w:rsid w:val="00433D4F"/>
    <w:rsid w:val="00435B8C"/>
    <w:rsid w:val="004370B0"/>
    <w:rsid w:val="00444F75"/>
    <w:rsid w:val="00454FA6"/>
    <w:rsid w:val="00464AF7"/>
    <w:rsid w:val="004853E8"/>
    <w:rsid w:val="00494A08"/>
    <w:rsid w:val="004A2400"/>
    <w:rsid w:val="004B40A2"/>
    <w:rsid w:val="004C3AD1"/>
    <w:rsid w:val="004C6487"/>
    <w:rsid w:val="004C7AE3"/>
    <w:rsid w:val="004D7BA1"/>
    <w:rsid w:val="004F5C8C"/>
    <w:rsid w:val="00523B25"/>
    <w:rsid w:val="00524559"/>
    <w:rsid w:val="005323A7"/>
    <w:rsid w:val="00542CFB"/>
    <w:rsid w:val="00545590"/>
    <w:rsid w:val="00561CA9"/>
    <w:rsid w:val="00563E71"/>
    <w:rsid w:val="00572122"/>
    <w:rsid w:val="005736CA"/>
    <w:rsid w:val="005914E1"/>
    <w:rsid w:val="00592232"/>
    <w:rsid w:val="005971FB"/>
    <w:rsid w:val="005C7E03"/>
    <w:rsid w:val="005F0C29"/>
    <w:rsid w:val="005F76A3"/>
    <w:rsid w:val="0061124A"/>
    <w:rsid w:val="0062605D"/>
    <w:rsid w:val="00634EDA"/>
    <w:rsid w:val="00651D86"/>
    <w:rsid w:val="00655520"/>
    <w:rsid w:val="00656211"/>
    <w:rsid w:val="006638FB"/>
    <w:rsid w:val="00671717"/>
    <w:rsid w:val="0068168F"/>
    <w:rsid w:val="00681CFA"/>
    <w:rsid w:val="00683F2C"/>
    <w:rsid w:val="00693021"/>
    <w:rsid w:val="006A3437"/>
    <w:rsid w:val="006A7081"/>
    <w:rsid w:val="006B0B14"/>
    <w:rsid w:val="006B7877"/>
    <w:rsid w:val="006C4E5A"/>
    <w:rsid w:val="006D363D"/>
    <w:rsid w:val="006D38B3"/>
    <w:rsid w:val="006D6D38"/>
    <w:rsid w:val="006D7E31"/>
    <w:rsid w:val="006E7AE9"/>
    <w:rsid w:val="007102A5"/>
    <w:rsid w:val="00715DA3"/>
    <w:rsid w:val="00720E5D"/>
    <w:rsid w:val="007227A1"/>
    <w:rsid w:val="0072579C"/>
    <w:rsid w:val="00726BD5"/>
    <w:rsid w:val="00732A52"/>
    <w:rsid w:val="00736663"/>
    <w:rsid w:val="00741093"/>
    <w:rsid w:val="00741EDC"/>
    <w:rsid w:val="00746627"/>
    <w:rsid w:val="00755F1D"/>
    <w:rsid w:val="00784A0A"/>
    <w:rsid w:val="00792BA8"/>
    <w:rsid w:val="00794125"/>
    <w:rsid w:val="007A0BDB"/>
    <w:rsid w:val="007A76A8"/>
    <w:rsid w:val="007B4D1B"/>
    <w:rsid w:val="007B57C8"/>
    <w:rsid w:val="007D0F93"/>
    <w:rsid w:val="007E3CDB"/>
    <w:rsid w:val="0081102F"/>
    <w:rsid w:val="008168C0"/>
    <w:rsid w:val="00817C81"/>
    <w:rsid w:val="008304A1"/>
    <w:rsid w:val="00840FB8"/>
    <w:rsid w:val="00852858"/>
    <w:rsid w:val="00870DDA"/>
    <w:rsid w:val="00873750"/>
    <w:rsid w:val="0088435A"/>
    <w:rsid w:val="008934EB"/>
    <w:rsid w:val="008A14D3"/>
    <w:rsid w:val="008A2FFF"/>
    <w:rsid w:val="008C31FD"/>
    <w:rsid w:val="008D0DAB"/>
    <w:rsid w:val="008D26EF"/>
    <w:rsid w:val="008D6BF9"/>
    <w:rsid w:val="008F3985"/>
    <w:rsid w:val="00901FD9"/>
    <w:rsid w:val="00905C06"/>
    <w:rsid w:val="00906AAE"/>
    <w:rsid w:val="00907C53"/>
    <w:rsid w:val="009144B8"/>
    <w:rsid w:val="00924C84"/>
    <w:rsid w:val="00926D97"/>
    <w:rsid w:val="00927776"/>
    <w:rsid w:val="00934181"/>
    <w:rsid w:val="00945250"/>
    <w:rsid w:val="00950283"/>
    <w:rsid w:val="00955CD1"/>
    <w:rsid w:val="0095673C"/>
    <w:rsid w:val="00957C81"/>
    <w:rsid w:val="00957F96"/>
    <w:rsid w:val="00967EDC"/>
    <w:rsid w:val="009833E5"/>
    <w:rsid w:val="009929E1"/>
    <w:rsid w:val="00994E3F"/>
    <w:rsid w:val="009A4CAD"/>
    <w:rsid w:val="009B548B"/>
    <w:rsid w:val="009B7729"/>
    <w:rsid w:val="009C5B22"/>
    <w:rsid w:val="009C62FF"/>
    <w:rsid w:val="00A00AEA"/>
    <w:rsid w:val="00A132E6"/>
    <w:rsid w:val="00A35767"/>
    <w:rsid w:val="00A4622D"/>
    <w:rsid w:val="00A928FD"/>
    <w:rsid w:val="00AA725D"/>
    <w:rsid w:val="00AB7D44"/>
    <w:rsid w:val="00AC3D8D"/>
    <w:rsid w:val="00AD0253"/>
    <w:rsid w:val="00AD266A"/>
    <w:rsid w:val="00AE044A"/>
    <w:rsid w:val="00AE2522"/>
    <w:rsid w:val="00AF5BEE"/>
    <w:rsid w:val="00AF663A"/>
    <w:rsid w:val="00B114F9"/>
    <w:rsid w:val="00B165B6"/>
    <w:rsid w:val="00B20C2C"/>
    <w:rsid w:val="00B31446"/>
    <w:rsid w:val="00B33F12"/>
    <w:rsid w:val="00B365B7"/>
    <w:rsid w:val="00B507E0"/>
    <w:rsid w:val="00B6487B"/>
    <w:rsid w:val="00B745E4"/>
    <w:rsid w:val="00B770FA"/>
    <w:rsid w:val="00B91AA9"/>
    <w:rsid w:val="00B93C2A"/>
    <w:rsid w:val="00BD50D5"/>
    <w:rsid w:val="00BE28E4"/>
    <w:rsid w:val="00BE38CA"/>
    <w:rsid w:val="00BE5050"/>
    <w:rsid w:val="00C02DD8"/>
    <w:rsid w:val="00C234F0"/>
    <w:rsid w:val="00C31250"/>
    <w:rsid w:val="00C37984"/>
    <w:rsid w:val="00C37C0C"/>
    <w:rsid w:val="00C56D92"/>
    <w:rsid w:val="00C5794E"/>
    <w:rsid w:val="00C623D0"/>
    <w:rsid w:val="00C72434"/>
    <w:rsid w:val="00C8219B"/>
    <w:rsid w:val="00C862D5"/>
    <w:rsid w:val="00C902B1"/>
    <w:rsid w:val="00C97511"/>
    <w:rsid w:val="00CA5556"/>
    <w:rsid w:val="00CB61CB"/>
    <w:rsid w:val="00CB7CFB"/>
    <w:rsid w:val="00CC2FAE"/>
    <w:rsid w:val="00CC765A"/>
    <w:rsid w:val="00CF74AB"/>
    <w:rsid w:val="00D02D2C"/>
    <w:rsid w:val="00D038BA"/>
    <w:rsid w:val="00D079C6"/>
    <w:rsid w:val="00D07BEB"/>
    <w:rsid w:val="00D104A2"/>
    <w:rsid w:val="00D23E45"/>
    <w:rsid w:val="00D2572A"/>
    <w:rsid w:val="00D400E0"/>
    <w:rsid w:val="00D42916"/>
    <w:rsid w:val="00D45310"/>
    <w:rsid w:val="00D453FD"/>
    <w:rsid w:val="00D47A9A"/>
    <w:rsid w:val="00D520A0"/>
    <w:rsid w:val="00D60C14"/>
    <w:rsid w:val="00D90EE1"/>
    <w:rsid w:val="00DA3B55"/>
    <w:rsid w:val="00DA4169"/>
    <w:rsid w:val="00DA6127"/>
    <w:rsid w:val="00DB03E2"/>
    <w:rsid w:val="00DB3DD4"/>
    <w:rsid w:val="00DC577A"/>
    <w:rsid w:val="00DC5B39"/>
    <w:rsid w:val="00DD2106"/>
    <w:rsid w:val="00DD42C6"/>
    <w:rsid w:val="00DE2262"/>
    <w:rsid w:val="00DE616F"/>
    <w:rsid w:val="00DF1E97"/>
    <w:rsid w:val="00DF6740"/>
    <w:rsid w:val="00E00F39"/>
    <w:rsid w:val="00E34766"/>
    <w:rsid w:val="00E35EE5"/>
    <w:rsid w:val="00E427AD"/>
    <w:rsid w:val="00E47476"/>
    <w:rsid w:val="00E50266"/>
    <w:rsid w:val="00E649FA"/>
    <w:rsid w:val="00E65D4D"/>
    <w:rsid w:val="00E737C9"/>
    <w:rsid w:val="00E83D8E"/>
    <w:rsid w:val="00E90D0D"/>
    <w:rsid w:val="00E91674"/>
    <w:rsid w:val="00E92D11"/>
    <w:rsid w:val="00EA4AE0"/>
    <w:rsid w:val="00EA5F58"/>
    <w:rsid w:val="00EA68EA"/>
    <w:rsid w:val="00EB4A43"/>
    <w:rsid w:val="00EC2774"/>
    <w:rsid w:val="00EC36A4"/>
    <w:rsid w:val="00EC3F2C"/>
    <w:rsid w:val="00EE205F"/>
    <w:rsid w:val="00EF43EC"/>
    <w:rsid w:val="00EF7B5F"/>
    <w:rsid w:val="00F12979"/>
    <w:rsid w:val="00F15031"/>
    <w:rsid w:val="00F24187"/>
    <w:rsid w:val="00F306E6"/>
    <w:rsid w:val="00F364E0"/>
    <w:rsid w:val="00F36573"/>
    <w:rsid w:val="00F370EE"/>
    <w:rsid w:val="00F5154D"/>
    <w:rsid w:val="00F5318D"/>
    <w:rsid w:val="00F56722"/>
    <w:rsid w:val="00F70097"/>
    <w:rsid w:val="00F72D43"/>
    <w:rsid w:val="00F81D04"/>
    <w:rsid w:val="00F82C9D"/>
    <w:rsid w:val="00F85C41"/>
    <w:rsid w:val="00F864A9"/>
    <w:rsid w:val="00FA76F4"/>
    <w:rsid w:val="00FB61E4"/>
    <w:rsid w:val="00FC0C28"/>
    <w:rsid w:val="00FC5F89"/>
    <w:rsid w:val="00FD0768"/>
    <w:rsid w:val="00FD21FA"/>
    <w:rsid w:val="00FE7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71924D"/>
  <w15:docId w15:val="{7034DBA7-4972-4F12-B7AC-7C697B924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1A1E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4E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B46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B4656"/>
  </w:style>
  <w:style w:type="paragraph" w:styleId="Stopka">
    <w:name w:val="footer"/>
    <w:basedOn w:val="Normalny"/>
    <w:link w:val="StopkaZnak"/>
    <w:uiPriority w:val="99"/>
    <w:unhideWhenUsed/>
    <w:rsid w:val="002B46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B4656"/>
  </w:style>
  <w:style w:type="paragraph" w:styleId="Tekstdymka">
    <w:name w:val="Balloon Text"/>
    <w:basedOn w:val="Normalny"/>
    <w:link w:val="TekstdymkaZnak"/>
    <w:uiPriority w:val="99"/>
    <w:semiHidden/>
    <w:unhideWhenUsed/>
    <w:rsid w:val="002B46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465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DC5B3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L1,Numerowanie,Akapit z listą5,Kolorowa lista — akcent 11"/>
    <w:basedOn w:val="Normalny"/>
    <w:link w:val="AkapitzlistZnak"/>
    <w:uiPriority w:val="34"/>
    <w:qFormat/>
    <w:rsid w:val="008A14D3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Kolorowa lista — akcent 11 Znak"/>
    <w:link w:val="Akapitzlist"/>
    <w:uiPriority w:val="34"/>
    <w:qFormat/>
    <w:locked/>
    <w:rsid w:val="00006BF1"/>
  </w:style>
  <w:style w:type="character" w:customStyle="1" w:styleId="Nagwek2Znak">
    <w:name w:val="Nagłówek 2 Znak"/>
    <w:basedOn w:val="Domylnaczcionkaakapitu"/>
    <w:link w:val="Nagwek2"/>
    <w:uiPriority w:val="9"/>
    <w:rsid w:val="001C4E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6D7E3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114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114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114F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114F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114F9"/>
    <w:rPr>
      <w:b/>
      <w:bCs/>
      <w:sz w:val="20"/>
      <w:szCs w:val="20"/>
    </w:rPr>
  </w:style>
  <w:style w:type="character" w:styleId="Hipercze">
    <w:name w:val="Hyperlink"/>
    <w:uiPriority w:val="99"/>
    <w:unhideWhenUsed/>
    <w:rsid w:val="00364FFC"/>
    <w:rPr>
      <w:color w:val="0000FF"/>
      <w:u w:val="single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2BFB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12BFB"/>
    <w:rPr>
      <w:rFonts w:eastAsiaTheme="minorEastAsia"/>
      <w:color w:val="5A5A5A" w:themeColor="text1" w:themeTint="A5"/>
      <w:spacing w:val="15"/>
    </w:rPr>
  </w:style>
  <w:style w:type="paragraph" w:customStyle="1" w:styleId="Zawartotabeli">
    <w:name w:val="Zawartość tabeli"/>
    <w:basedOn w:val="Normalny"/>
    <w:uiPriority w:val="99"/>
    <w:rsid w:val="00021552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Poprawka">
    <w:name w:val="Revision"/>
    <w:hidden/>
    <w:uiPriority w:val="99"/>
    <w:semiHidden/>
    <w:rsid w:val="00784A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3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.olchanowska\Desktop\mono%20pismo%202018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01537-0334-4692-9B9A-52E6081B3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mono pismo 2018.dotm</Template>
  <TotalTime>12</TotalTime>
  <Pages>1</Pages>
  <Words>365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WALMAR</dc:creator>
  <cp:lastModifiedBy>lenovo13</cp:lastModifiedBy>
  <cp:revision>13</cp:revision>
  <cp:lastPrinted>2025-10-03T11:27:00Z</cp:lastPrinted>
  <dcterms:created xsi:type="dcterms:W3CDTF">2023-09-19T09:48:00Z</dcterms:created>
  <dcterms:modified xsi:type="dcterms:W3CDTF">2025-10-03T11:27:00Z</dcterms:modified>
</cp:coreProperties>
</file>